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jc w:val="center"/>
        <w:rPr>
          <w:rFonts w:ascii="Arial" w:hAnsi="Arial" w:cs="Arial"/>
          <w:b/>
          <w:bCs/>
          <w:color w:val="000000"/>
          <w:sz w:val="27"/>
          <w:szCs w:val="27"/>
        </w:rPr>
      </w:pPr>
      <w:r w:rsidRPr="00FF1881">
        <w:rPr>
          <w:rFonts w:ascii="XCCW Joined 2a" w:hAnsi="XCCW Joined 2a" w:cs="Arial"/>
          <w:bCs/>
          <w:color w:val="000000"/>
          <w:sz w:val="36"/>
          <w:szCs w:val="27"/>
        </w:rPr>
        <w:t>Year 2 – Maths arithmetic practice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448"/>
        <w:gridCol w:w="3045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5 + 10 + 5 =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drawing>
                <wp:inline distT="0" distB="0" distL="0" distR="0">
                  <wp:extent cx="1896745" cy="709930"/>
                  <wp:effectExtent l="0" t="0" r="8255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3045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80 − 10 =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drawing>
                <wp:inline distT="0" distB="0" distL="0" distR="0">
                  <wp:extent cx="1896745" cy="709930"/>
                  <wp:effectExtent l="0" t="0" r="825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36"/>
        <w:gridCol w:w="3045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80 ÷ 10 =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drawing>
                <wp:inline distT="0" distB="0" distL="0" distR="0">
                  <wp:extent cx="1896745" cy="709930"/>
                  <wp:effectExtent l="0" t="0" r="825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Q4.</w:t>
      </w:r>
    </w:p>
    <w:tbl>
      <w:tblPr>
        <w:tblW w:w="0" w:type="auto"/>
        <w:tblInd w:w="6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85"/>
        <w:gridCol w:w="3015"/>
      </w:tblGrid>
      <w:tr w:rsidR="00E35913" w:rsidTr="00293A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8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15 + 3 + 3 =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drawing>
                <wp:inline distT="0" distB="0" distL="0" distR="0">
                  <wp:extent cx="1869440" cy="695960"/>
                  <wp:effectExtent l="0" t="0" r="0" b="889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9440" cy="69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Q5.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754"/>
        <w:gridCol w:w="3045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 xml:space="preserve">20 + 30 + 50 = 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drawing>
                <wp:inline distT="0" distB="0" distL="0" distR="0">
                  <wp:extent cx="1896745" cy="709930"/>
                  <wp:effectExtent l="0" t="0" r="825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Q6.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045"/>
        <w:gridCol w:w="1836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896745" cy="709930"/>
                  <wp:effectExtent l="0" t="0" r="825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+ 8 = 20</w:t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Q7.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224"/>
        <w:gridCol w:w="3366"/>
        <w:gridCol w:w="1224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16 −</w:t>
            </w:r>
          </w:p>
        </w:tc>
        <w:tc>
          <w:tcPr>
            <w:tcW w:w="33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40"/>
                <w:szCs w:val="40"/>
              </w:rPr>
              <w:drawing>
                <wp:inline distT="0" distB="0" distL="0" distR="0">
                  <wp:extent cx="1910715" cy="70993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71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z w:val="40"/>
                <w:szCs w:val="40"/>
              </w:rPr>
              <w:t>= 10</w:t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Q8.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695"/>
        <w:gridCol w:w="3045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036955" cy="61404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955" cy="614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896745" cy="709930"/>
                  <wp:effectExtent l="0" t="0" r="825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Q9.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58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890"/>
        <w:gridCol w:w="3045"/>
      </w:tblGrid>
      <w:tr w:rsidR="00E35913" w:rsidTr="00293A92">
        <w:tblPrEx>
          <w:tblCellMar>
            <w:top w:w="0" w:type="dxa"/>
            <w:bottom w:w="0" w:type="dxa"/>
          </w:tblCellMar>
        </w:tblPrEx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160145" cy="600710"/>
                  <wp:effectExtent l="0" t="0" r="1905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145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5913" w:rsidRDefault="00E35913" w:rsidP="00293A92">
            <w:pPr>
              <w:widowControl w:val="0"/>
              <w:autoSpaceDE w:val="0"/>
              <w:autoSpaceDN w:val="0"/>
              <w:adjustRightInd w:val="0"/>
              <w:spacing w:before="100" w:after="10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1896745" cy="709930"/>
                  <wp:effectExtent l="0" t="0" r="825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6745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35913" w:rsidRDefault="00E35913" w:rsidP="00E35913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Q10.</w:t>
      </w:r>
    </w:p>
    <w:p w:rsidR="00E35913" w:rsidRDefault="00E35913" w:rsidP="00E35913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3343910" cy="70993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7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:rsidR="005505D7" w:rsidRDefault="005505D7" w:rsidP="005505D7">
      <w:pPr>
        <w:jc w:val="center"/>
        <w:rPr>
          <w:rFonts w:ascii="XCCW Joined 2a" w:hAnsi="XCCW Joined 2a"/>
          <w:noProof/>
          <w:sz w:val="28"/>
        </w:rPr>
      </w:pPr>
      <w:bookmarkStart w:id="0" w:name="_GoBack"/>
      <w:bookmarkEnd w:id="0"/>
    </w:p>
    <w:p w:rsidR="005505D7" w:rsidRPr="005505D7" w:rsidRDefault="005505D7" w:rsidP="005505D7">
      <w:pPr>
        <w:rPr>
          <w:rFonts w:ascii="XCCW Joined 2a" w:hAnsi="XCCW Joined 2a"/>
          <w:sz w:val="28"/>
        </w:rPr>
      </w:pPr>
      <w:r>
        <w:rPr>
          <w:rFonts w:ascii="XCCW Joined 2a" w:hAnsi="XCCW Joined 2a"/>
          <w:sz w:val="28"/>
        </w:rPr>
        <w:t xml:space="preserve"> </w:t>
      </w:r>
    </w:p>
    <w:sectPr w:rsidR="005505D7" w:rsidRPr="005505D7" w:rsidSect="00E359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XCCW Joined 2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5D7"/>
    <w:rsid w:val="004511E2"/>
    <w:rsid w:val="005505D7"/>
    <w:rsid w:val="00E3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B2EC"/>
  <w15:chartTrackingRefBased/>
  <w15:docId w15:val="{3A706622-C439-4289-911C-AD0670F3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913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7B008C92</Template>
  <TotalTime>6</TotalTime>
  <Pages>2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Hayley Nicholls</dc:creator>
  <cp:keywords/>
  <dc:description/>
  <cp:lastModifiedBy>Hayley Nicholls</cp:lastModifiedBy>
  <cp:revision>2</cp:revision>
  <dcterms:created xsi:type="dcterms:W3CDTF">2020-03-12T21:21:00Z</dcterms:created>
  <dcterms:modified xsi:type="dcterms:W3CDTF">2020-03-20T13:16:00Z</dcterms:modified>
</cp:coreProperties>
</file>